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D409AF" w14:textId="77777777" w:rsidR="00C52A0C" w:rsidRDefault="00C52A0C">
      <w:pPr>
        <w:tabs>
          <w:tab w:val="left" w:pos="7100"/>
          <w:tab w:val="right" w:pos="10800"/>
        </w:tabs>
        <w:rPr>
          <w:rFonts w:ascii="Arial Unicode MS" w:eastAsia="Arial Unicode MS" w:hAnsi="Arial Unicode MS" w:cs="Arial Unicode MS"/>
          <w:b/>
          <w:sz w:val="36"/>
          <w:lang w:val="en-GB"/>
        </w:rPr>
      </w:pPr>
    </w:p>
    <w:p w14:paraId="57848119" w14:textId="77777777" w:rsidR="00C52A0C" w:rsidRDefault="00C52A0C">
      <w:pPr>
        <w:tabs>
          <w:tab w:val="left" w:pos="7100"/>
          <w:tab w:val="right" w:pos="10800"/>
        </w:tabs>
        <w:rPr>
          <w:rFonts w:ascii="Arial Unicode MS" w:eastAsia="Arial Unicode MS" w:hAnsi="Arial Unicode MS" w:cs="Arial Unicode MS"/>
          <w:b/>
          <w:sz w:val="36"/>
          <w:lang w:val="en-GB"/>
        </w:rPr>
      </w:pPr>
    </w:p>
    <w:p w14:paraId="1159861C" w14:textId="77777777" w:rsidR="00512DF1" w:rsidRPr="007316D3" w:rsidRDefault="00C52A0C">
      <w:pPr>
        <w:tabs>
          <w:tab w:val="left" w:pos="7100"/>
          <w:tab w:val="right" w:pos="10800"/>
        </w:tabs>
        <w:rPr>
          <w:rFonts w:ascii="Arial Unicode MS" w:eastAsia="Arial Unicode MS" w:hAnsi="Arial Unicode MS" w:cs="Arial Unicode MS"/>
          <w:b/>
          <w:sz w:val="36"/>
          <w:lang w:val="en-GB"/>
        </w:rPr>
      </w:pPr>
      <w:r w:rsidRPr="00C52A0C">
        <w:rPr>
          <w:rFonts w:ascii="Arial Unicode MS" w:eastAsia="Arial Unicode MS" w:hAnsi="Arial Unicode MS" w:cs="Arial Unicode MS"/>
          <w:b/>
          <w:sz w:val="36"/>
          <w:highlight w:val="yellow"/>
          <w:lang w:val="en-GB"/>
        </w:rPr>
        <w:t>INSERT PRACTICE NAME</w:t>
      </w:r>
      <w:r w:rsidR="00512DF1" w:rsidRPr="007316D3">
        <w:rPr>
          <w:rFonts w:ascii="Arial Unicode MS" w:eastAsia="Arial Unicode MS" w:hAnsi="Arial Unicode MS" w:cs="Arial Unicode MS"/>
          <w:b/>
          <w:sz w:val="36"/>
          <w:lang w:val="en-GB"/>
        </w:rPr>
        <w:tab/>
      </w:r>
      <w:r w:rsidR="00512DF1" w:rsidRPr="007316D3">
        <w:rPr>
          <w:rFonts w:ascii="Arial Unicode MS" w:eastAsia="Arial Unicode MS" w:hAnsi="Arial Unicode MS" w:cs="Arial Unicode MS"/>
          <w:color w:val="808080"/>
          <w:sz w:val="56"/>
          <w:lang w:val="en-GB"/>
        </w:rPr>
        <w:t>INVOICE</w:t>
      </w:r>
    </w:p>
    <w:p w14:paraId="327A9479" w14:textId="77777777" w:rsidR="00512DF1" w:rsidRPr="007316D3" w:rsidRDefault="00512DF1">
      <w:pPr>
        <w:rPr>
          <w:rFonts w:ascii="Arial Unicode MS" w:eastAsia="Arial Unicode MS" w:hAnsi="Arial Unicode MS" w:cs="Arial Unicode MS"/>
          <w:lang w:val="en-GB"/>
        </w:rPr>
      </w:pPr>
    </w:p>
    <w:tbl>
      <w:tblPr>
        <w:tblW w:w="10016" w:type="dxa"/>
        <w:tblLayout w:type="fixed"/>
        <w:tblLook w:val="0000" w:firstRow="0" w:lastRow="0" w:firstColumn="0" w:lastColumn="0" w:noHBand="0" w:noVBand="0"/>
      </w:tblPr>
      <w:tblGrid>
        <w:gridCol w:w="7208"/>
        <w:gridCol w:w="2808"/>
      </w:tblGrid>
      <w:tr w:rsidR="00512DF1" w:rsidRPr="008E3A54" w14:paraId="3A7D6DA8" w14:textId="77777777">
        <w:tc>
          <w:tcPr>
            <w:tcW w:w="7208" w:type="dxa"/>
          </w:tcPr>
          <w:p w14:paraId="239EB78E" w14:textId="77777777" w:rsidR="00512DF1" w:rsidRPr="008E3A54" w:rsidRDefault="00C52A0C">
            <w:p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PLEASE INSERT FULL ADDRESS INCLUDING POST CODE</w:t>
            </w:r>
          </w:p>
          <w:p w14:paraId="1AF49502" w14:textId="77777777" w:rsidR="00512DF1" w:rsidRPr="008E3A54" w:rsidRDefault="00512DF1">
            <w:p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>Phone</w:t>
            </w:r>
            <w:r w:rsidR="00D04ED3" w:rsidRPr="008E3A54"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>:</w:t>
            </w:r>
            <w:r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 xml:space="preserve"> </w:t>
            </w:r>
            <w:r w:rsidR="003D6A1A"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fldChar w:fldCharType="begin"/>
            </w:r>
            <w:r w:rsidR="007316D3"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instrText xml:space="preserve"> MACROBUTTON  DoFieldClick "[0xxxx xxxxxx]" </w:instrText>
            </w:r>
            <w:r w:rsidR="003D6A1A"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fldChar w:fldCharType="end"/>
            </w:r>
            <w:r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 xml:space="preserve"> </w:t>
            </w:r>
          </w:p>
          <w:p w14:paraId="34054013" w14:textId="77777777" w:rsidR="00D5561B" w:rsidRPr="008E3A54" w:rsidRDefault="00D5561B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 xml:space="preserve">VAT Registration No. </w:t>
            </w:r>
            <w:proofErr w:type="spellStart"/>
            <w:r w:rsidRPr="008E3A54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xxxxxx</w:t>
            </w:r>
            <w:proofErr w:type="spellEnd"/>
          </w:p>
        </w:tc>
        <w:tc>
          <w:tcPr>
            <w:tcW w:w="2808" w:type="dxa"/>
          </w:tcPr>
          <w:p w14:paraId="4877E448" w14:textId="77777777" w:rsidR="00512DF1" w:rsidRPr="008E3A54" w:rsidRDefault="008E3A54" w:rsidP="008E3A54">
            <w:pPr>
              <w:ind w:left="-8" w:firstLine="8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C52A0C"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>Date:</w:t>
            </w:r>
          </w:p>
        </w:tc>
      </w:tr>
    </w:tbl>
    <w:p w14:paraId="78E49527" w14:textId="77777777" w:rsidR="00F57BBA" w:rsidRPr="008E3A54" w:rsidRDefault="00F57BBA">
      <w:pPr>
        <w:rPr>
          <w:rFonts w:ascii="Arial Unicode MS" w:eastAsia="Arial Unicode MS" w:hAnsi="Arial Unicode MS" w:cs="Arial Unicode MS"/>
          <w:sz w:val="24"/>
          <w:lang w:val="en-GB"/>
        </w:rPr>
      </w:pPr>
    </w:p>
    <w:tbl>
      <w:tblPr>
        <w:tblW w:w="9666" w:type="dxa"/>
        <w:tblLayout w:type="fixed"/>
        <w:tblLook w:val="0000" w:firstRow="0" w:lastRow="0" w:firstColumn="0" w:lastColumn="0" w:noHBand="0" w:noVBand="0"/>
      </w:tblPr>
      <w:tblGrid>
        <w:gridCol w:w="5784"/>
        <w:gridCol w:w="3882"/>
      </w:tblGrid>
      <w:tr w:rsidR="00512DF1" w:rsidRPr="008E3A54" w14:paraId="588F9FDD" w14:textId="77777777" w:rsidTr="00501DCF">
        <w:trPr>
          <w:trHeight w:val="1532"/>
        </w:trPr>
        <w:tc>
          <w:tcPr>
            <w:tcW w:w="5784" w:type="dxa"/>
          </w:tcPr>
          <w:p w14:paraId="743AF22D" w14:textId="77777777" w:rsidR="00512DF1" w:rsidRPr="000133FA" w:rsidRDefault="00512DF1">
            <w:pPr>
              <w:tabs>
                <w:tab w:val="left" w:pos="5400"/>
              </w:tabs>
              <w:rPr>
                <w:rFonts w:ascii="Arial Unicode MS" w:eastAsia="Arial Unicode MS" w:hAnsi="Arial Unicode MS" w:cs="Arial Unicode MS"/>
                <w:bCs/>
                <w:sz w:val="24"/>
                <w:lang w:val="en-GB"/>
              </w:rPr>
            </w:pPr>
            <w:r w:rsidRPr="000133FA">
              <w:rPr>
                <w:rFonts w:ascii="Arial Unicode MS" w:eastAsia="Arial Unicode MS" w:hAnsi="Arial Unicode MS" w:cs="Arial Unicode MS"/>
                <w:bCs/>
                <w:sz w:val="24"/>
                <w:lang w:val="en-GB"/>
              </w:rPr>
              <w:t>Billing Address:</w:t>
            </w:r>
          </w:p>
          <w:p w14:paraId="14698FAD" w14:textId="77777777" w:rsidR="00636087" w:rsidRPr="000133FA" w:rsidRDefault="00636087" w:rsidP="00636087">
            <w:pPr>
              <w:pStyle w:val="Address"/>
              <w:spacing w:line="240" w:lineRule="exact"/>
              <w:ind w:right="-96"/>
              <w:rPr>
                <w:rFonts w:ascii="Arial Unicode MS" w:eastAsia="Arial Unicode MS" w:hAnsi="Arial Unicode MS" w:cs="Arial Unicode MS"/>
                <w:bCs/>
              </w:rPr>
            </w:pPr>
            <w:r w:rsidRPr="000133FA">
              <w:rPr>
                <w:rFonts w:ascii="Arial Unicode MS" w:eastAsia="Arial Unicode MS" w:hAnsi="Arial Unicode MS" w:cs="Arial Unicode MS"/>
                <w:bCs/>
              </w:rPr>
              <w:t>NHS ENGLAND</w:t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</w:p>
          <w:p w14:paraId="30B9A5E8" w14:textId="5A74EFF4" w:rsidR="00636087" w:rsidRPr="000133FA" w:rsidRDefault="00C3231A" w:rsidP="00636087">
            <w:pPr>
              <w:pStyle w:val="Address"/>
              <w:spacing w:line="240" w:lineRule="exact"/>
              <w:ind w:right="-96"/>
              <w:rPr>
                <w:rFonts w:ascii="Arial Unicode MS" w:eastAsia="Arial Unicode MS" w:hAnsi="Arial Unicode MS" w:cs="Arial Unicode MS"/>
                <w:bCs/>
              </w:rPr>
            </w:pPr>
            <w:r>
              <w:rPr>
                <w:rFonts w:ascii="Arial Unicode MS" w:eastAsia="Arial Unicode MS" w:hAnsi="Arial Unicode MS" w:cs="Arial Unicode MS"/>
                <w:bCs/>
              </w:rPr>
              <w:t xml:space="preserve">CBA033 </w:t>
            </w:r>
            <w:r w:rsidR="00636087" w:rsidRPr="000133FA">
              <w:rPr>
                <w:rFonts w:ascii="Arial Unicode MS" w:eastAsia="Arial Unicode MS" w:hAnsi="Arial Unicode MS" w:cs="Arial Unicode MS"/>
                <w:bCs/>
              </w:rPr>
              <w:t>PAYABLES K005</w:t>
            </w:r>
            <w:r w:rsidR="00636087"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="00636087"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="00636087"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</w:p>
          <w:p w14:paraId="5D1E88C0" w14:textId="77777777" w:rsidR="00636087" w:rsidRPr="000133FA" w:rsidRDefault="00636087" w:rsidP="00636087">
            <w:pPr>
              <w:pStyle w:val="Address"/>
              <w:spacing w:line="240" w:lineRule="exact"/>
              <w:ind w:right="-96"/>
              <w:rPr>
                <w:rFonts w:ascii="Arial Unicode MS" w:eastAsia="Arial Unicode MS" w:hAnsi="Arial Unicode MS" w:cs="Arial Unicode MS"/>
                <w:bCs/>
              </w:rPr>
            </w:pPr>
            <w:r w:rsidRPr="000133FA">
              <w:rPr>
                <w:rFonts w:ascii="Arial Unicode MS" w:eastAsia="Arial Unicode MS" w:hAnsi="Arial Unicode MS" w:cs="Arial Unicode MS"/>
                <w:bCs/>
              </w:rPr>
              <w:t>PO BOX 312</w:t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</w:p>
          <w:p w14:paraId="777114EC" w14:textId="77777777" w:rsidR="00636087" w:rsidRPr="000133FA" w:rsidRDefault="00636087" w:rsidP="00636087">
            <w:pPr>
              <w:pStyle w:val="Address"/>
              <w:spacing w:line="240" w:lineRule="exact"/>
              <w:ind w:right="-96"/>
              <w:rPr>
                <w:rFonts w:ascii="Arial Unicode MS" w:eastAsia="Arial Unicode MS" w:hAnsi="Arial Unicode MS" w:cs="Arial Unicode MS"/>
                <w:bCs/>
              </w:rPr>
            </w:pPr>
            <w:r w:rsidRPr="000133FA">
              <w:rPr>
                <w:rFonts w:ascii="Arial Unicode MS" w:eastAsia="Arial Unicode MS" w:hAnsi="Arial Unicode MS" w:cs="Arial Unicode MS"/>
                <w:bCs/>
              </w:rPr>
              <w:t>LEEDS</w:t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  <w:r w:rsidRPr="000133FA">
              <w:rPr>
                <w:rFonts w:ascii="Arial Unicode MS" w:eastAsia="Arial Unicode MS" w:hAnsi="Arial Unicode MS" w:cs="Arial Unicode MS"/>
                <w:bCs/>
              </w:rPr>
              <w:tab/>
            </w:r>
          </w:p>
          <w:p w14:paraId="483CA682" w14:textId="77777777" w:rsidR="00512DF1" w:rsidRPr="008E3A54" w:rsidRDefault="00636087" w:rsidP="00636087">
            <w:pPr>
              <w:pStyle w:val="Address"/>
              <w:spacing w:line="240" w:lineRule="exact"/>
              <w:ind w:right="-96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0133FA">
              <w:rPr>
                <w:rFonts w:ascii="Arial Unicode MS" w:eastAsia="Arial Unicode MS" w:hAnsi="Arial Unicode MS" w:cs="Arial Unicode MS"/>
                <w:bCs/>
              </w:rPr>
              <w:t>LS11 1HP</w:t>
            </w:r>
            <w:r w:rsidRPr="008E3A54">
              <w:rPr>
                <w:rFonts w:ascii="Arial Unicode MS" w:eastAsia="Arial Unicode MS" w:hAnsi="Arial Unicode MS" w:cs="Arial Unicode MS"/>
                <w:sz w:val="24"/>
                <w:szCs w:val="24"/>
              </w:rPr>
              <w:tab/>
            </w:r>
            <w:r w:rsidRPr="008E3A54">
              <w:rPr>
                <w:rFonts w:ascii="Arial Unicode MS" w:eastAsia="Arial Unicode MS" w:hAnsi="Arial Unicode MS" w:cs="Arial Unicode MS"/>
                <w:sz w:val="24"/>
                <w:szCs w:val="24"/>
              </w:rPr>
              <w:tab/>
            </w:r>
            <w:r w:rsidRPr="008E3A54">
              <w:rPr>
                <w:rFonts w:ascii="Arial Unicode MS" w:eastAsia="Arial Unicode MS" w:hAnsi="Arial Unicode MS" w:cs="Arial Unicode MS"/>
                <w:sz w:val="24"/>
                <w:szCs w:val="24"/>
              </w:rPr>
              <w:tab/>
            </w:r>
          </w:p>
        </w:tc>
        <w:tc>
          <w:tcPr>
            <w:tcW w:w="3882" w:type="dxa"/>
          </w:tcPr>
          <w:p w14:paraId="59CC9DF8" w14:textId="77777777" w:rsidR="00512DF1" w:rsidRPr="008E3A54" w:rsidRDefault="00512DF1" w:rsidP="007316D3">
            <w:pPr>
              <w:tabs>
                <w:tab w:val="left" w:pos="5400"/>
              </w:tabs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  <w:t>Delivery Address:</w:t>
            </w:r>
          </w:p>
          <w:p w14:paraId="1F581C9D" w14:textId="176B1606" w:rsidR="00501DCF" w:rsidRDefault="00501DCF" w:rsidP="00501DCF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hyperlink r:id="rId12" w:history="1">
              <w:r w:rsidRPr="008C493C">
                <w:rPr>
                  <w:rStyle w:val="Hyperlink"/>
                  <w:rFonts w:ascii="Arial Unicode MS" w:eastAsia="Arial Unicode MS" w:hAnsi="Arial Unicode MS" w:cs="Arial Unicode MS"/>
                  <w:sz w:val="24"/>
                  <w:lang w:val="en-GB"/>
                </w:rPr>
                <w:t>england.iandr@nhs.net</w:t>
              </w:r>
            </w:hyperlink>
          </w:p>
          <w:p w14:paraId="580F64E4" w14:textId="77777777" w:rsidR="00501DCF" w:rsidRDefault="00501DCF" w:rsidP="00501DCF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  <w:p w14:paraId="6C1DFCA6" w14:textId="60A293DD" w:rsidR="00501DCF" w:rsidRDefault="00501DCF" w:rsidP="00501DCF">
            <w:pPr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</w:pPr>
            <w:r w:rsidRPr="00C52A0C"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 xml:space="preserve"> Purchase Order NO:</w:t>
            </w:r>
          </w:p>
          <w:p w14:paraId="26767D4C" w14:textId="58647BE0" w:rsidR="000133FA" w:rsidRPr="00501DCF" w:rsidRDefault="000133FA" w:rsidP="00501DCF">
            <w:pPr>
              <w:tabs>
                <w:tab w:val="left" w:pos="5400"/>
              </w:tabs>
              <w:spacing w:line="240" w:lineRule="exact"/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</w:pPr>
            <w:r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  <w:t xml:space="preserve">Invoice number: </w:t>
            </w:r>
          </w:p>
          <w:p w14:paraId="2F61DE08" w14:textId="46FF9464" w:rsidR="00512DF1" w:rsidRPr="008E3A54" w:rsidRDefault="00852BCE" w:rsidP="00852BCE">
            <w:pPr>
              <w:tabs>
                <w:tab w:val="left" w:pos="5400"/>
              </w:tabs>
              <w:spacing w:line="240" w:lineRule="exac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/>
                <w:sz w:val="24"/>
                <w:lang w:val="en-GB"/>
              </w:rPr>
              <w:tab/>
            </w:r>
            <w:r w:rsidRPr="008E3A54">
              <w:rPr>
                <w:rFonts w:ascii="Arial Unicode MS" w:eastAsia="Arial Unicode MS" w:hAnsi="Arial Unicode MS" w:cs="Arial Unicode MS"/>
                <w:sz w:val="24"/>
                <w:lang w:val="en-GB"/>
              </w:rPr>
              <w:tab/>
            </w:r>
            <w:r w:rsidRPr="008E3A54">
              <w:rPr>
                <w:rFonts w:ascii="Arial Unicode MS" w:eastAsia="Arial Unicode MS" w:hAnsi="Arial Unicode MS" w:cs="Arial Unicode MS"/>
                <w:sz w:val="24"/>
                <w:lang w:val="en-GB"/>
              </w:rPr>
              <w:tab/>
            </w:r>
          </w:p>
        </w:tc>
      </w:tr>
    </w:tbl>
    <w:p w14:paraId="18F4BBA7" w14:textId="77777777" w:rsidR="00512DF1" w:rsidRPr="008E3A54" w:rsidRDefault="00512DF1">
      <w:pPr>
        <w:rPr>
          <w:rFonts w:ascii="Arial Unicode MS" w:eastAsia="Arial Unicode MS" w:hAnsi="Arial Unicode MS" w:cs="Arial Unicode MS"/>
          <w:sz w:val="24"/>
          <w:lang w:val="en-GB"/>
        </w:rPr>
      </w:pPr>
    </w:p>
    <w:p w14:paraId="7FCFAB63" w14:textId="77777777" w:rsidR="00B964BA" w:rsidRDefault="00B964BA" w:rsidP="00C52A0C">
      <w:pPr>
        <w:jc w:val="center"/>
        <w:rPr>
          <w:rFonts w:ascii="Arial Unicode MS" w:eastAsia="Arial Unicode MS" w:hAnsi="Arial Unicode MS" w:cs="Arial Unicode MS"/>
          <w:sz w:val="24"/>
          <w:lang w:val="en-GB"/>
        </w:rPr>
      </w:pPr>
      <w:r>
        <w:rPr>
          <w:rFonts w:ascii="Arial Unicode MS" w:eastAsia="Arial Unicode MS" w:hAnsi="Arial Unicode MS" w:cs="Arial Unicode MS"/>
          <w:b/>
          <w:sz w:val="24"/>
          <w:lang w:val="en-GB"/>
        </w:rPr>
        <w:t>All invoices need to be sent to the deliver</w:t>
      </w:r>
      <w:r w:rsidR="00C52A0C">
        <w:rPr>
          <w:rFonts w:ascii="Arial Unicode MS" w:eastAsia="Arial Unicode MS" w:hAnsi="Arial Unicode MS" w:cs="Arial Unicode MS"/>
          <w:b/>
          <w:sz w:val="24"/>
          <w:lang w:val="en-GB"/>
        </w:rPr>
        <w:t>y</w:t>
      </w:r>
      <w:r>
        <w:rPr>
          <w:rFonts w:ascii="Arial Unicode MS" w:eastAsia="Arial Unicode MS" w:hAnsi="Arial Unicode MS" w:cs="Arial Unicode MS"/>
          <w:b/>
          <w:sz w:val="24"/>
          <w:lang w:val="en-GB"/>
        </w:rPr>
        <w:t xml:space="preserve"> address </w:t>
      </w:r>
      <w:hyperlink r:id="rId13" w:history="1">
        <w:r w:rsidRPr="00365720">
          <w:rPr>
            <w:rStyle w:val="Hyperlink"/>
            <w:rFonts w:ascii="Arial Unicode MS" w:eastAsia="Arial Unicode MS" w:hAnsi="Arial Unicode MS" w:cs="Arial Unicode MS"/>
            <w:sz w:val="24"/>
            <w:lang w:val="en-GB"/>
          </w:rPr>
          <w:t>england.iandr@nhs.net</w:t>
        </w:r>
      </w:hyperlink>
    </w:p>
    <w:p w14:paraId="5CEEFE3B" w14:textId="77777777" w:rsidR="00C52A0C" w:rsidRPr="00C52A0C" w:rsidRDefault="00C52A0C" w:rsidP="00C52A0C">
      <w:pPr>
        <w:jc w:val="center"/>
        <w:rPr>
          <w:rFonts w:ascii="Arial Unicode MS" w:eastAsia="Arial Unicode MS" w:hAnsi="Arial Unicode MS" w:cs="Arial Unicode MS"/>
          <w:b/>
          <w:bCs/>
          <w:sz w:val="24"/>
          <w:lang w:val="en-GB"/>
        </w:rPr>
      </w:pPr>
      <w:r w:rsidRPr="00C52A0C">
        <w:rPr>
          <w:rFonts w:ascii="Arial Unicode MS" w:eastAsia="Arial Unicode MS" w:hAnsi="Arial Unicode MS" w:cs="Arial Unicode MS"/>
          <w:b/>
          <w:bCs/>
          <w:sz w:val="24"/>
          <w:lang w:val="en-GB"/>
        </w:rPr>
        <w:t>Please complete all fields highlighted in yellow</w:t>
      </w:r>
    </w:p>
    <w:p w14:paraId="579C14A5" w14:textId="77777777" w:rsidR="00512DF1" w:rsidRPr="008E3A54" w:rsidRDefault="00512DF1">
      <w:pPr>
        <w:rPr>
          <w:rFonts w:ascii="Arial Unicode MS" w:eastAsia="Arial Unicode MS" w:hAnsi="Arial Unicode MS" w:cs="Arial Unicode MS"/>
          <w:sz w:val="24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16" w:type="dxa"/>
          <w:right w:w="216" w:type="dxa"/>
        </w:tblCellMar>
        <w:tblLook w:val="0000" w:firstRow="0" w:lastRow="0" w:firstColumn="0" w:lastColumn="0" w:noHBand="0" w:noVBand="0"/>
      </w:tblPr>
      <w:tblGrid>
        <w:gridCol w:w="5667"/>
        <w:gridCol w:w="140"/>
        <w:gridCol w:w="1313"/>
        <w:gridCol w:w="814"/>
        <w:gridCol w:w="1808"/>
      </w:tblGrid>
      <w:tr w:rsidR="00C52A0C" w:rsidRPr="008E3A54" w14:paraId="2930217F" w14:textId="77777777" w:rsidTr="000133FA">
        <w:trPr>
          <w:cantSplit/>
        </w:trPr>
        <w:tc>
          <w:tcPr>
            <w:tcW w:w="298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3F3F3"/>
          </w:tcPr>
          <w:p w14:paraId="19D0D769" w14:textId="77777777" w:rsidR="00C52A0C" w:rsidRPr="00C52A0C" w:rsidRDefault="00C52A0C">
            <w:pPr>
              <w:jc w:val="center"/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</w:pPr>
            <w:r w:rsidRPr="00C52A0C"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  <w:t>DESCRIPTION</w:t>
            </w:r>
          </w:p>
        </w:tc>
        <w:tc>
          <w:tcPr>
            <w:tcW w:w="674" w:type="pct"/>
            <w:tcBorders>
              <w:top w:val="single" w:sz="4" w:space="0" w:color="auto"/>
              <w:bottom w:val="single" w:sz="4" w:space="0" w:color="auto"/>
            </w:tcBorders>
            <w:shd w:val="clear" w:color="auto" w:fill="F3F3F3"/>
          </w:tcPr>
          <w:p w14:paraId="7BE485F9" w14:textId="77777777" w:rsidR="00C52A0C" w:rsidRPr="00C52A0C" w:rsidRDefault="00C52A0C">
            <w:pPr>
              <w:jc w:val="center"/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</w:pPr>
            <w:r w:rsidRPr="00C52A0C"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  <w:t>UNIT PRICE</w:t>
            </w:r>
          </w:p>
        </w:tc>
        <w:tc>
          <w:tcPr>
            <w:tcW w:w="134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3F3F3"/>
          </w:tcPr>
          <w:p w14:paraId="08F48F75" w14:textId="77777777" w:rsidR="00C52A0C" w:rsidRPr="00C52A0C" w:rsidRDefault="00C52A0C">
            <w:pPr>
              <w:jc w:val="center"/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</w:pPr>
            <w:r w:rsidRPr="00C52A0C">
              <w:rPr>
                <w:rFonts w:ascii="Arial Unicode MS" w:eastAsia="Arial Unicode MS" w:hAnsi="Arial Unicode MS" w:cs="Arial Unicode MS"/>
                <w:b/>
                <w:sz w:val="24"/>
                <w:lang w:val="en-GB"/>
              </w:rPr>
              <w:t>AMOUNT</w:t>
            </w:r>
          </w:p>
        </w:tc>
      </w:tr>
      <w:tr w:rsidR="00C52A0C" w:rsidRPr="008E3A54" w14:paraId="5F5A3832" w14:textId="77777777" w:rsidTr="000133FA">
        <w:trPr>
          <w:cantSplit/>
        </w:trPr>
        <w:tc>
          <w:tcPr>
            <w:tcW w:w="2980" w:type="pct"/>
            <w:gridSpan w:val="2"/>
            <w:tcBorders>
              <w:bottom w:val="nil"/>
            </w:tcBorders>
          </w:tcPr>
          <w:p w14:paraId="3681BC23" w14:textId="0FE0E09B" w:rsidR="00C52A0C" w:rsidRPr="00501DCF" w:rsidRDefault="00C52A0C" w:rsidP="00501DCF">
            <w:pPr>
              <w:pStyle w:val="ListParagraph"/>
              <w:numPr>
                <w:ilvl w:val="0"/>
                <w:numId w:val="2"/>
              </w:num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 xml:space="preserve">Practice </w:t>
            </w:r>
            <w:r w:rsidR="00501DCF"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supervision p</w:t>
            </w:r>
            <w:r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ayment or Observational Payment (choose one)</w:t>
            </w:r>
          </w:p>
        </w:tc>
        <w:tc>
          <w:tcPr>
            <w:tcW w:w="674" w:type="pct"/>
            <w:tcBorders>
              <w:bottom w:val="nil"/>
            </w:tcBorders>
          </w:tcPr>
          <w:p w14:paraId="2A1B4AA1" w14:textId="77777777" w:rsidR="00C52A0C" w:rsidRPr="008E3A54" w:rsidRDefault="00C52A0C" w:rsidP="000F136E">
            <w:pPr>
              <w:jc w:val="center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/>
                <w:sz w:val="24"/>
                <w:lang w:val="en-GB"/>
              </w:rPr>
              <w:t>£</w:t>
            </w:r>
            <w:r w:rsidR="001815F1">
              <w:rPr>
                <w:rFonts w:ascii="Arial Unicode MS" w:eastAsia="Arial Unicode MS" w:hAnsi="Arial Unicode MS" w:cs="Arial Unicode MS"/>
                <w:sz w:val="24"/>
                <w:lang w:val="en-GB"/>
              </w:rPr>
              <w:t>865.17</w:t>
            </w:r>
          </w:p>
        </w:tc>
        <w:tc>
          <w:tcPr>
            <w:tcW w:w="1346" w:type="pct"/>
            <w:gridSpan w:val="2"/>
            <w:tcBorders>
              <w:bottom w:val="nil"/>
            </w:tcBorders>
          </w:tcPr>
          <w:p w14:paraId="740ADA00" w14:textId="77777777" w:rsidR="00C52A0C" w:rsidRPr="008E3A54" w:rsidRDefault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1939D4E0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232ABC4B" w14:textId="77777777" w:rsidR="00C52A0C" w:rsidRPr="00501DCF" w:rsidRDefault="00C52A0C" w:rsidP="00501DCF">
            <w:pPr>
              <w:pStyle w:val="ListParagraph"/>
              <w:numPr>
                <w:ilvl w:val="0"/>
                <w:numId w:val="2"/>
              </w:num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Name of IIP / RTP Doctor</w:t>
            </w: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398652D4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712450BA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284BB3E1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85F07" w14:textId="77777777" w:rsidR="00C52A0C" w:rsidRPr="00501DCF" w:rsidRDefault="00C52A0C" w:rsidP="00501DCF">
            <w:pPr>
              <w:pStyle w:val="ListParagraph"/>
              <w:numPr>
                <w:ilvl w:val="0"/>
                <w:numId w:val="2"/>
              </w:num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Region</w:t>
            </w: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527E97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CF21AC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595F1E58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7B4083E5" w14:textId="6734C6BA" w:rsidR="00C52A0C" w:rsidRPr="00501DCF" w:rsidRDefault="00C52A0C" w:rsidP="00501DCF">
            <w:pPr>
              <w:pStyle w:val="ListParagraph"/>
              <w:numPr>
                <w:ilvl w:val="0"/>
                <w:numId w:val="2"/>
              </w:num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Month of clai</w:t>
            </w:r>
            <w:r w:rsidR="00501DCF"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m</w:t>
            </w: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7510DB21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22B37368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0DD94BF5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1BED56" w14:textId="3F749269" w:rsidR="00C52A0C" w:rsidRPr="00501DCF" w:rsidRDefault="00501DCF" w:rsidP="00501DCF">
            <w:pPr>
              <w:pStyle w:val="ListParagraph"/>
              <w:numPr>
                <w:ilvl w:val="0"/>
                <w:numId w:val="2"/>
              </w:num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501DCF"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  <w:t>If employed by practice, monthly gross salary amount including on-costs and any pension contributions, as agreed with regional educational lead.</w:t>
            </w:r>
            <w:r w:rsidRPr="00501DCF">
              <w:rPr>
                <w:rFonts w:ascii="Arial Unicode MS" w:eastAsia="Arial Unicode MS" w:hAnsi="Arial Unicode MS" w:cs="Arial Unicode MS"/>
                <w:sz w:val="24"/>
                <w:lang w:val="en-GB"/>
              </w:rPr>
              <w:t xml:space="preserve">  </w:t>
            </w: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6CCE24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2D0302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61B66FEC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64439C84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10D85BBB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5743DE5D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2BB22DCD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F09E48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F4F90F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03AA89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600C6F1C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6D93D7C1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5BC8EF7D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3F3F3"/>
          </w:tcPr>
          <w:p w14:paraId="4698694C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361B20F2" w14:textId="77777777" w:rsidTr="000133FA">
        <w:trPr>
          <w:cantSplit/>
        </w:trPr>
        <w:tc>
          <w:tcPr>
            <w:tcW w:w="2980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F7198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6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5A7B0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  <w:tc>
          <w:tcPr>
            <w:tcW w:w="134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EF21E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</w:p>
        </w:tc>
      </w:tr>
      <w:tr w:rsidR="00C52A0C" w:rsidRPr="008E3A54" w14:paraId="1AA75598" w14:textId="77777777" w:rsidTr="000133FA">
        <w:trPr>
          <w:cantSplit/>
          <w:trHeight w:val="1288"/>
        </w:trPr>
        <w:tc>
          <w:tcPr>
            <w:tcW w:w="2908" w:type="pc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49CBB8A8" w14:textId="77777777" w:rsidR="00C52A0C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highlight w:val="yellow"/>
              </w:rPr>
            </w:pPr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 xml:space="preserve">Bank Details </w:t>
            </w:r>
          </w:p>
          <w:p w14:paraId="2777EF95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highlight w:val="yellow"/>
              </w:rPr>
            </w:pPr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>Sort Code (XX</w:t>
            </w:r>
            <w:r w:rsidRPr="008E3A54">
              <w:rPr>
                <w:rFonts w:ascii="Arial Unicode MS" w:eastAsia="Arial Unicode MS" w:hAnsi="Arial Unicode MS" w:cs="Arial Unicode MS"/>
                <w:sz w:val="24"/>
                <w:highlight w:val="yellow"/>
              </w:rPr>
              <w:t>-</w:t>
            </w:r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>XX</w:t>
            </w:r>
            <w:r w:rsidRPr="008E3A54">
              <w:rPr>
                <w:rFonts w:ascii="Arial Unicode MS" w:eastAsia="Arial Unicode MS" w:hAnsi="Arial Unicode MS" w:cs="Arial Unicode MS"/>
                <w:sz w:val="24"/>
                <w:highlight w:val="yellow"/>
              </w:rPr>
              <w:t>-</w:t>
            </w:r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>XX)</w:t>
            </w:r>
          </w:p>
          <w:p w14:paraId="3F2EE5D8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highlight w:val="yellow"/>
              </w:rPr>
            </w:pPr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>Account Number (XXXXXXXX)</w:t>
            </w:r>
          </w:p>
          <w:p w14:paraId="05346A96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 xml:space="preserve">Remittance </w:t>
            </w:r>
            <w:proofErr w:type="gramStart"/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>Address(</w:t>
            </w:r>
            <w:proofErr w:type="gramEnd"/>
            <w:r w:rsidRPr="008E3A54">
              <w:rPr>
                <w:rFonts w:ascii="Arial Unicode MS" w:eastAsia="Arial Unicode MS" w:hAnsi="Arial Unicode MS" w:cs="Arial Unicode MS" w:hint="eastAsia"/>
                <w:sz w:val="24"/>
                <w:highlight w:val="yellow"/>
              </w:rPr>
              <w:t>XXXXXXXXXXXX)</w:t>
            </w:r>
          </w:p>
        </w:tc>
        <w:tc>
          <w:tcPr>
            <w:tcW w:w="1164" w:type="pct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</w:tcPr>
          <w:p w14:paraId="46E9AB2C" w14:textId="77777777" w:rsidR="00C52A0C" w:rsidRPr="008E3A54" w:rsidRDefault="00C52A0C" w:rsidP="00C52A0C">
            <w:pPr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  <w:r w:rsidRPr="008E3A54"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>TOTAL</w:t>
            </w:r>
            <w:r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 xml:space="preserve"> AMOUNT </w:t>
            </w:r>
            <w:r w:rsidRPr="008E3A54">
              <w:rPr>
                <w:rFonts w:ascii="Arial Unicode MS" w:eastAsia="Arial Unicode MS" w:hAnsi="Arial Unicode MS" w:cs="Arial Unicode MS"/>
                <w:b/>
                <w:sz w:val="24"/>
                <w:highlight w:val="yellow"/>
                <w:lang w:val="en-GB"/>
              </w:rPr>
              <w:t>DUE</w:t>
            </w:r>
          </w:p>
        </w:tc>
        <w:tc>
          <w:tcPr>
            <w:tcW w:w="928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58970C" w14:textId="77777777" w:rsidR="00C52A0C" w:rsidRPr="008E3A54" w:rsidRDefault="00C52A0C" w:rsidP="00C52A0C">
            <w:pPr>
              <w:jc w:val="right"/>
              <w:rPr>
                <w:rFonts w:ascii="Arial Unicode MS" w:eastAsia="Arial Unicode MS" w:hAnsi="Arial Unicode MS" w:cs="Arial Unicode MS"/>
                <w:sz w:val="24"/>
                <w:highlight w:val="yellow"/>
                <w:lang w:val="en-GB"/>
              </w:rPr>
            </w:pPr>
          </w:p>
        </w:tc>
      </w:tr>
    </w:tbl>
    <w:p w14:paraId="208B5E78" w14:textId="77777777" w:rsidR="00EC5865" w:rsidRPr="00EC5865" w:rsidRDefault="00EC5865" w:rsidP="00EC5865">
      <w:pPr>
        <w:pStyle w:val="thankyou"/>
        <w:jc w:val="left"/>
      </w:pPr>
    </w:p>
    <w:p w14:paraId="1DB3E88E" w14:textId="77777777" w:rsidR="00D04ED3" w:rsidRPr="00EC5865" w:rsidRDefault="00D04ED3" w:rsidP="00EC5865">
      <w:pPr>
        <w:pStyle w:val="thankyou"/>
      </w:pPr>
    </w:p>
    <w:p w14:paraId="19ED4397" w14:textId="77777777" w:rsidR="00EC5865" w:rsidRPr="00D04ED3" w:rsidRDefault="00EC5865" w:rsidP="00EC5865">
      <w:pPr>
        <w:pStyle w:val="thankyou"/>
      </w:pPr>
    </w:p>
    <w:p w14:paraId="517A3C55" w14:textId="77777777" w:rsidR="00D60DCE" w:rsidRPr="007316D3" w:rsidRDefault="00D60DCE" w:rsidP="00D04ED3">
      <w:pPr>
        <w:rPr>
          <w:rFonts w:eastAsia="Arial Unicode MS"/>
          <w:lang w:val="en-GB"/>
        </w:rPr>
      </w:pPr>
    </w:p>
    <w:sectPr w:rsidR="00D60DCE" w:rsidRPr="007316D3" w:rsidSect="00C13318">
      <w:headerReference w:type="default" r:id="rId14"/>
      <w:type w:val="continuous"/>
      <w:pgSz w:w="11906" w:h="16838"/>
      <w:pgMar w:top="720" w:right="1077" w:bottom="261" w:left="1077" w:header="720" w:footer="720" w:gutter="0"/>
      <w:paperSrc w:first="15" w:other="15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F0AAF" w14:textId="77777777" w:rsidR="008D79D4" w:rsidRDefault="008D79D4" w:rsidP="00C52A0C">
      <w:r>
        <w:separator/>
      </w:r>
    </w:p>
  </w:endnote>
  <w:endnote w:type="continuationSeparator" w:id="0">
    <w:p w14:paraId="1509FE2A" w14:textId="77777777" w:rsidR="008D79D4" w:rsidRDefault="008D79D4" w:rsidP="00C52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EE9F2A" w14:textId="77777777" w:rsidR="008D79D4" w:rsidRDefault="008D79D4" w:rsidP="00C52A0C">
      <w:r>
        <w:separator/>
      </w:r>
    </w:p>
  </w:footnote>
  <w:footnote w:type="continuationSeparator" w:id="0">
    <w:p w14:paraId="5786582E" w14:textId="77777777" w:rsidR="008D79D4" w:rsidRDefault="008D79D4" w:rsidP="00C52A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D56D0" w14:textId="2E665827" w:rsidR="00C52A0C" w:rsidRDefault="00972084">
    <w:pPr>
      <w:pStyle w:val="Header"/>
    </w:pPr>
    <w:r>
      <w:rPr>
        <w:noProof/>
      </w:rPr>
      <w:drawing>
        <wp:anchor distT="0" distB="0" distL="114300" distR="114300" simplePos="0" relativeHeight="251657728" behindDoc="1" locked="0" layoutInCell="1" allowOverlap="1" wp14:anchorId="198CBBAD" wp14:editId="7DF29966">
          <wp:simplePos x="0" y="0"/>
          <wp:positionH relativeFrom="column">
            <wp:posOffset>6078855</wp:posOffset>
          </wp:positionH>
          <wp:positionV relativeFrom="paragraph">
            <wp:posOffset>-323850</wp:posOffset>
          </wp:positionV>
          <wp:extent cx="514350" cy="415925"/>
          <wp:effectExtent l="0" t="0" r="0" b="3175"/>
          <wp:wrapTight wrapText="bothSides">
            <wp:wrapPolygon edited="0">
              <wp:start x="0" y="0"/>
              <wp:lineTo x="0" y="20776"/>
              <wp:lineTo x="20800" y="20776"/>
              <wp:lineTo x="20800" y="0"/>
              <wp:lineTo x="0" y="0"/>
            </wp:wrapPolygon>
          </wp:wrapTight>
          <wp:docPr id="2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415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2311D"/>
    <w:multiLevelType w:val="hybridMultilevel"/>
    <w:tmpl w:val="B64E4A04"/>
    <w:lvl w:ilvl="0" w:tplc="9FC6F6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2CAD5E0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954A9AD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EB84B75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EA5EB3F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B60D81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A41A082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ED86ED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0E8B0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3721E4C"/>
    <w:multiLevelType w:val="hybridMultilevel"/>
    <w:tmpl w:val="E8DCFB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1573802">
    <w:abstractNumId w:val="0"/>
  </w:num>
  <w:num w:numId="2" w16cid:durableId="9765695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DCE"/>
    <w:rsid w:val="000133FA"/>
    <w:rsid w:val="00021F05"/>
    <w:rsid w:val="00060BE8"/>
    <w:rsid w:val="000A49D3"/>
    <w:rsid w:val="000C58FE"/>
    <w:rsid w:val="000F136E"/>
    <w:rsid w:val="00102557"/>
    <w:rsid w:val="00103816"/>
    <w:rsid w:val="00152319"/>
    <w:rsid w:val="001815F1"/>
    <w:rsid w:val="00262A8F"/>
    <w:rsid w:val="002C266B"/>
    <w:rsid w:val="00342E47"/>
    <w:rsid w:val="003D6A1A"/>
    <w:rsid w:val="004B30FD"/>
    <w:rsid w:val="00501DCF"/>
    <w:rsid w:val="00512DF1"/>
    <w:rsid w:val="005F5C7A"/>
    <w:rsid w:val="00617E14"/>
    <w:rsid w:val="00634157"/>
    <w:rsid w:val="00636087"/>
    <w:rsid w:val="006C4180"/>
    <w:rsid w:val="007316D3"/>
    <w:rsid w:val="0075602E"/>
    <w:rsid w:val="007774D1"/>
    <w:rsid w:val="00852BCE"/>
    <w:rsid w:val="00865EED"/>
    <w:rsid w:val="008D79D4"/>
    <w:rsid w:val="008E3A54"/>
    <w:rsid w:val="00917D09"/>
    <w:rsid w:val="00922C62"/>
    <w:rsid w:val="00972084"/>
    <w:rsid w:val="00981F73"/>
    <w:rsid w:val="00A62386"/>
    <w:rsid w:val="00A96BDC"/>
    <w:rsid w:val="00B3389D"/>
    <w:rsid w:val="00B62FAE"/>
    <w:rsid w:val="00B859F3"/>
    <w:rsid w:val="00B964BA"/>
    <w:rsid w:val="00BB4A89"/>
    <w:rsid w:val="00BC3C3A"/>
    <w:rsid w:val="00BE54F4"/>
    <w:rsid w:val="00BE7DB3"/>
    <w:rsid w:val="00C13318"/>
    <w:rsid w:val="00C3231A"/>
    <w:rsid w:val="00C52A0C"/>
    <w:rsid w:val="00C92367"/>
    <w:rsid w:val="00D02EE4"/>
    <w:rsid w:val="00D04ED3"/>
    <w:rsid w:val="00D25928"/>
    <w:rsid w:val="00D5561B"/>
    <w:rsid w:val="00D60DCE"/>
    <w:rsid w:val="00D702F5"/>
    <w:rsid w:val="00D7729F"/>
    <w:rsid w:val="00D84763"/>
    <w:rsid w:val="00EC5865"/>
    <w:rsid w:val="00EE6EF4"/>
    <w:rsid w:val="00F57BBA"/>
    <w:rsid w:val="00F97157"/>
    <w:rsid w:val="00FC3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D8C1F0B"/>
  <w15:chartTrackingRefBased/>
  <w15:docId w15:val="{D186ECDE-3463-428B-8152-2599ECF21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E54F4"/>
    <w:rPr>
      <w:rFonts w:ascii="Arial" w:hAnsi="Arial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">
    <w:name w:val="Address"/>
    <w:basedOn w:val="Normal"/>
    <w:rsid w:val="007316D3"/>
    <w:pPr>
      <w:spacing w:line="280" w:lineRule="exact"/>
    </w:pPr>
    <w:rPr>
      <w:rFonts w:ascii="Garamond" w:hAnsi="Garamond"/>
      <w:sz w:val="22"/>
      <w:szCs w:val="22"/>
    </w:rPr>
  </w:style>
  <w:style w:type="paragraph" w:customStyle="1" w:styleId="thankyou">
    <w:name w:val="thank you"/>
    <w:basedOn w:val="Normal"/>
    <w:autoRedefine/>
    <w:rsid w:val="00EC5865"/>
    <w:pPr>
      <w:jc w:val="center"/>
    </w:pPr>
    <w:rPr>
      <w:rFonts w:ascii="Arial Unicode MS" w:eastAsia="Arial Unicode MS" w:hAnsi="Arial Unicode MS" w:cs="Arial Unicode MS"/>
      <w:szCs w:val="20"/>
    </w:rPr>
  </w:style>
  <w:style w:type="paragraph" w:styleId="BalloonText">
    <w:name w:val="Balloon Text"/>
    <w:basedOn w:val="Normal"/>
    <w:semiHidden/>
    <w:rsid w:val="00FC3545"/>
    <w:rPr>
      <w:rFonts w:ascii="Tahoma" w:hAnsi="Tahoma" w:cs="Tahoma"/>
      <w:sz w:val="16"/>
      <w:szCs w:val="16"/>
    </w:rPr>
  </w:style>
  <w:style w:type="character" w:styleId="Hyperlink">
    <w:name w:val="Hyperlink"/>
    <w:rsid w:val="00B964BA"/>
    <w:rPr>
      <w:color w:val="467886"/>
      <w:u w:val="single"/>
    </w:rPr>
  </w:style>
  <w:style w:type="character" w:styleId="UnresolvedMention">
    <w:name w:val="Unresolved Mention"/>
    <w:uiPriority w:val="99"/>
    <w:semiHidden/>
    <w:unhideWhenUsed/>
    <w:rsid w:val="00B964B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rsid w:val="00C52A0C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C52A0C"/>
    <w:rPr>
      <w:rFonts w:ascii="Arial" w:hAnsi="Arial"/>
      <w:szCs w:val="24"/>
      <w:lang w:val="en-US" w:eastAsia="en-US"/>
    </w:rPr>
  </w:style>
  <w:style w:type="paragraph" w:styleId="Footer">
    <w:name w:val="footer"/>
    <w:basedOn w:val="Normal"/>
    <w:link w:val="FooterChar"/>
    <w:rsid w:val="00C52A0C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C52A0C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501D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77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9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england.iandr@nhs.net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england.iandr@nhs.ne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ucpcfd\LOCALS~1\Temp\TCD12.tmp\Simple%20sales%20invoic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2D533936BD42439ECEEB926A8910CC" ma:contentTypeVersion="8" ma:contentTypeDescription="Create a new document." ma:contentTypeScope="" ma:versionID="b12f8e12ad26c5e0e38d268b22d22380">
  <xsd:schema xmlns:xsd="http://www.w3.org/2001/XMLSchema" xmlns:xs="http://www.w3.org/2001/XMLSchema" xmlns:p="http://schemas.microsoft.com/office/2006/metadata/properties" xmlns:ns2="9a1c7e3c-2b57-47ef-99eb-26cd24b56ee6" xmlns:ns3="d53c2e14-4060-4972-a47f-e20337ae70cb" targetNamespace="http://schemas.microsoft.com/office/2006/metadata/properties" ma:root="true" ma:fieldsID="10d4063a68c42ba0947f9706e38eb981" ns2:_="" ns3:_="">
    <xsd:import namespace="9a1c7e3c-2b57-47ef-99eb-26cd24b56ee6"/>
    <xsd:import namespace="d53c2e14-4060-4972-a47f-e20337ae70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1c7e3c-2b57-47ef-99eb-26cd24b56e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3c2e14-4060-4972-a47f-e20337ae70c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1F6F3E-972C-4561-AC72-EDBC1D10777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538DA0-D36F-4009-9CAF-B8892E1687E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4148FAD-438B-4EBD-AFA3-58D21463F4B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3784852-0C03-47EB-BE21-36DB039DD0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A441072D-D198-4FA7-8595-2D318C4790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1c7e3c-2b57-47ef-99eb-26cd24b56ee6"/>
    <ds:schemaRef ds:uri="d53c2e14-4060-4972-a47f-e20337ae70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Simple sales invoice</Template>
  <TotalTime>1</TotalTime>
  <Pages>1</Pages>
  <Words>114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[Your Company Name]</vt:lpstr>
    </vt:vector>
  </TitlesOfParts>
  <Company>Microsoft Corporation</Company>
  <LinksUpToDate>false</LinksUpToDate>
  <CharactersWithSpaces>1003</CharactersWithSpaces>
  <SharedDoc>false</SharedDoc>
  <HLinks>
    <vt:vector size="6" baseType="variant">
      <vt:variant>
        <vt:i4>1507438</vt:i4>
      </vt:variant>
      <vt:variant>
        <vt:i4>2</vt:i4>
      </vt:variant>
      <vt:variant>
        <vt:i4>0</vt:i4>
      </vt:variant>
      <vt:variant>
        <vt:i4>5</vt:i4>
      </vt:variant>
      <vt:variant>
        <vt:lpwstr>mailto:england.iandr@nhs.net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[Your Company Name]</dc:title>
  <dc:subject/>
  <dc:creator>Caz Dewar Sinclair</dc:creator>
  <cp:keywords/>
  <cp:lastModifiedBy>TADI, Rakesh (NHS ENGLAND)</cp:lastModifiedBy>
  <cp:revision>2</cp:revision>
  <cp:lastPrinted>2010-05-20T12:01:00Z</cp:lastPrinted>
  <dcterms:created xsi:type="dcterms:W3CDTF">2025-11-06T17:41:00Z</dcterms:created>
  <dcterms:modified xsi:type="dcterms:W3CDTF">2025-11-06T17:41:00Z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TC010761871033</vt:lpwstr>
  </property>
  <property fmtid="{D5CDD505-2E9C-101B-9397-08002B2CF9AE}" pid="3" name="ContentType">
    <vt:lpwstr>Document</vt:lpwstr>
  </property>
  <property fmtid="{D5CDD505-2E9C-101B-9397-08002B2CF9AE}" pid="4" name="xd_Signature">
    <vt:lpwstr/>
  </property>
  <property fmtid="{D5CDD505-2E9C-101B-9397-08002B2CF9AE}" pid="5" name="display_urn:schemas-microsoft-com:office:office#Editor">
    <vt:lpwstr>Mark Healy</vt:lpwstr>
  </property>
  <property fmtid="{D5CDD505-2E9C-101B-9397-08002B2CF9AE}" pid="6" name="Order">
    <vt:lpwstr>1770200.00000000</vt:lpwstr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xd_ProgID">
    <vt:lpwstr/>
  </property>
  <property fmtid="{D5CDD505-2E9C-101B-9397-08002B2CF9AE}" pid="10" name="SharedWithUsers">
    <vt:lpwstr/>
  </property>
  <property fmtid="{D5CDD505-2E9C-101B-9397-08002B2CF9AE}" pid="11" name="display_urn:schemas-microsoft-com:office:office#Author">
    <vt:lpwstr>Mark Healy</vt:lpwstr>
  </property>
  <property fmtid="{D5CDD505-2E9C-101B-9397-08002B2CF9AE}" pid="12" name="FileLeafRef">
    <vt:lpwstr>Invoice Template for Practice payment.doc</vt:lpwstr>
  </property>
</Properties>
</file>